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A0" w:rsidRPr="00B36384" w:rsidRDefault="004560A0" w:rsidP="004560A0">
      <w:pPr>
        <w:pStyle w:val="Default"/>
        <w:jc w:val="center"/>
        <w:rPr>
          <w:rFonts w:ascii="Arial" w:hAnsi="Arial" w:cs="Arial"/>
        </w:rPr>
      </w:pPr>
      <w:bookmarkStart w:id="0" w:name="_GoBack"/>
      <w:bookmarkEnd w:id="0"/>
      <w:r w:rsidRPr="00B36384">
        <w:rPr>
          <w:rFonts w:ascii="Arial" w:hAnsi="Arial" w:cs="Arial"/>
        </w:rPr>
        <w:t>APODERAMIENTO MEDIANTE</w:t>
      </w:r>
    </w:p>
    <w:p w:rsidR="004560A0" w:rsidRPr="00B36384" w:rsidRDefault="004560A0" w:rsidP="004560A0">
      <w:pPr>
        <w:pStyle w:val="Default"/>
        <w:jc w:val="center"/>
        <w:rPr>
          <w:rFonts w:ascii="Arial" w:hAnsi="Arial" w:cs="Arial"/>
          <w:b/>
          <w:u w:val="single"/>
        </w:rPr>
      </w:pPr>
      <w:r w:rsidRPr="00B36384">
        <w:rPr>
          <w:rFonts w:ascii="Arial" w:hAnsi="Arial" w:cs="Arial"/>
          <w:u w:val="single"/>
        </w:rPr>
        <w:t xml:space="preserve"> DOCUMENTO PRIVADO PARA </w:t>
      </w:r>
      <w:r w:rsidRPr="00B36384">
        <w:rPr>
          <w:rFonts w:ascii="Arial" w:hAnsi="Arial" w:cs="Arial"/>
          <w:b/>
          <w:u w:val="single"/>
        </w:rPr>
        <w:t xml:space="preserve">REPRESENTACIÓN DEL TRABAJADOR/A </w:t>
      </w: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</w:p>
    <w:p w:rsidR="004560A0" w:rsidRPr="00B36384" w:rsidRDefault="004560A0" w:rsidP="00456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Expediente Nº:</w:t>
      </w:r>
    </w:p>
    <w:p w:rsidR="004560A0" w:rsidRPr="00B36384" w:rsidRDefault="004560A0" w:rsidP="00456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Parte actora:</w:t>
      </w:r>
    </w:p>
    <w:p w:rsidR="004560A0" w:rsidRPr="00B36384" w:rsidRDefault="004560A0" w:rsidP="00456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Parte demandada:</w:t>
      </w:r>
    </w:p>
    <w:p w:rsidR="004560A0" w:rsidRPr="00B36384" w:rsidRDefault="004560A0" w:rsidP="00456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Objeto de reclamación:</w:t>
      </w:r>
    </w:p>
    <w:p w:rsidR="004560A0" w:rsidRPr="00B36384" w:rsidRDefault="004560A0" w:rsidP="00456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Fecha de la conciliación:</w:t>
      </w:r>
    </w:p>
    <w:p w:rsidR="004560A0" w:rsidRPr="00B36384" w:rsidRDefault="004560A0" w:rsidP="00456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 xml:space="preserve">Lugar: </w:t>
      </w:r>
      <w:proofErr w:type="gramStart"/>
      <w:r w:rsidRPr="00B36384">
        <w:rPr>
          <w:rFonts w:ascii="Arial" w:hAnsi="Arial" w:cs="Arial"/>
          <w:sz w:val="24"/>
          <w:szCs w:val="24"/>
        </w:rPr>
        <w:t>Murcia  /</w:t>
      </w:r>
      <w:proofErr w:type="gramEnd"/>
      <w:r w:rsidRPr="00B36384">
        <w:rPr>
          <w:rFonts w:ascii="Arial" w:hAnsi="Arial" w:cs="Arial"/>
          <w:sz w:val="24"/>
          <w:szCs w:val="24"/>
        </w:rPr>
        <w:t>Cartagena</w:t>
      </w:r>
    </w:p>
    <w:p w:rsidR="004560A0" w:rsidRPr="00B36384" w:rsidRDefault="004560A0" w:rsidP="004560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6384">
        <w:rPr>
          <w:rFonts w:ascii="Arial" w:hAnsi="Arial" w:cs="Arial"/>
          <w:sz w:val="24"/>
          <w:szCs w:val="24"/>
        </w:rPr>
        <w:tab/>
      </w:r>
      <w:r w:rsidRPr="00B36384">
        <w:rPr>
          <w:rFonts w:ascii="Arial" w:hAnsi="Arial" w:cs="Arial"/>
          <w:sz w:val="24"/>
          <w:szCs w:val="24"/>
        </w:rPr>
        <w:tab/>
      </w:r>
      <w:r w:rsidRPr="00B3638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560A0" w:rsidRPr="00B36384" w:rsidRDefault="004560A0" w:rsidP="004560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560A0" w:rsidRPr="00B36384" w:rsidRDefault="004560A0" w:rsidP="004560A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D/Dña. …………………………………………con DNI……………………  en calidad de trabajador/a reclamante en el expediente de conciliación de referencia, y de conformidad con el artículo 9 del RD2758/1979,</w:t>
      </w:r>
    </w:p>
    <w:p w:rsidR="004560A0" w:rsidRPr="00B36384" w:rsidRDefault="004560A0" w:rsidP="004560A0">
      <w:pPr>
        <w:pStyle w:val="NormalWeb"/>
        <w:spacing w:after="0" w:afterAutospacing="0"/>
        <w:jc w:val="center"/>
        <w:rPr>
          <w:rFonts w:ascii="Arial" w:hAnsi="Arial" w:cs="Arial"/>
          <w:b/>
          <w:u w:val="single"/>
        </w:rPr>
      </w:pPr>
      <w:r w:rsidRPr="00B36384">
        <w:rPr>
          <w:rFonts w:ascii="Arial" w:hAnsi="Arial" w:cs="Arial"/>
          <w:b/>
          <w:u w:val="single"/>
        </w:rPr>
        <w:t xml:space="preserve">OTORGA PODER SOLIDARIO (indistinto) </w:t>
      </w:r>
    </w:p>
    <w:p w:rsidR="004560A0" w:rsidRPr="00B36384" w:rsidRDefault="004560A0" w:rsidP="004560A0">
      <w:pPr>
        <w:pStyle w:val="NormalWeb"/>
        <w:spacing w:after="0" w:afterAutospacing="0"/>
        <w:rPr>
          <w:rFonts w:ascii="Arial" w:hAnsi="Arial" w:cs="Arial"/>
        </w:rPr>
      </w:pPr>
      <w:r w:rsidRPr="00B36384">
        <w:rPr>
          <w:rFonts w:ascii="Arial" w:hAnsi="Arial" w:cs="Arial"/>
        </w:rPr>
        <w:t xml:space="preserve">Para que me represente/n en el acto de conciliación señalado, transigiendo, pasando y estando en mi nombre a todo cuanto se manifieste en dicho acto y expresamente, acordando cantidades, pudiendo cobrar y </w:t>
      </w:r>
      <w:proofErr w:type="gramStart"/>
      <w:r w:rsidRPr="00B36384">
        <w:rPr>
          <w:rFonts w:ascii="Arial" w:hAnsi="Arial" w:cs="Arial"/>
        </w:rPr>
        <w:t>abonar  las</w:t>
      </w:r>
      <w:proofErr w:type="gramEnd"/>
      <w:r w:rsidRPr="00B36384">
        <w:rPr>
          <w:rFonts w:ascii="Arial" w:hAnsi="Arial" w:cs="Arial"/>
        </w:rPr>
        <w:t xml:space="preserve"> mismas en su caso, a favor de la/s siguiente/s persona/s que han aceptado el mandato:</w:t>
      </w:r>
    </w:p>
    <w:p w:rsidR="004560A0" w:rsidRPr="00B36384" w:rsidRDefault="004560A0" w:rsidP="004560A0">
      <w:pPr>
        <w:pStyle w:val="NormalWeb"/>
        <w:spacing w:after="0" w:afterAutospacing="0" w:line="360" w:lineRule="auto"/>
        <w:rPr>
          <w:rFonts w:ascii="Arial" w:hAnsi="Arial" w:cs="Arial"/>
        </w:rPr>
      </w:pPr>
      <w:r w:rsidRPr="00B36384">
        <w:rPr>
          <w:rFonts w:ascii="Arial" w:hAnsi="Arial" w:cs="Arial"/>
        </w:rPr>
        <w:t>-D/</w:t>
      </w:r>
      <w:proofErr w:type="spellStart"/>
      <w:r w:rsidRPr="00B36384">
        <w:rPr>
          <w:rFonts w:ascii="Arial" w:hAnsi="Arial" w:cs="Arial"/>
        </w:rPr>
        <w:t>Dña</w:t>
      </w:r>
      <w:proofErr w:type="spellEnd"/>
      <w:r w:rsidRPr="00B36384">
        <w:rPr>
          <w:rFonts w:ascii="Arial" w:hAnsi="Arial" w:cs="Arial"/>
        </w:rPr>
        <w:t>…………………………</w:t>
      </w:r>
      <w:proofErr w:type="gramStart"/>
      <w:r w:rsidRPr="00B36384">
        <w:rPr>
          <w:rFonts w:ascii="Arial" w:hAnsi="Arial" w:cs="Arial"/>
        </w:rPr>
        <w:t>…….</w:t>
      </w:r>
      <w:proofErr w:type="gramEnd"/>
      <w:r w:rsidRPr="00B36384">
        <w:rPr>
          <w:rFonts w:ascii="Arial" w:hAnsi="Arial" w:cs="Arial"/>
        </w:rPr>
        <w:t>…..DNI</w:t>
      </w:r>
    </w:p>
    <w:p w:rsidR="004560A0" w:rsidRPr="00B36384" w:rsidRDefault="004560A0" w:rsidP="004560A0">
      <w:pPr>
        <w:pStyle w:val="NormalWeb"/>
        <w:spacing w:after="0" w:afterAutospacing="0" w:line="360" w:lineRule="auto"/>
        <w:rPr>
          <w:rFonts w:ascii="Arial" w:hAnsi="Arial" w:cs="Arial"/>
        </w:rPr>
      </w:pPr>
      <w:r w:rsidRPr="00B36384">
        <w:rPr>
          <w:rFonts w:ascii="Arial" w:hAnsi="Arial" w:cs="Arial"/>
        </w:rPr>
        <w:t>-D./</w:t>
      </w:r>
      <w:proofErr w:type="spellStart"/>
      <w:r w:rsidRPr="00B36384">
        <w:rPr>
          <w:rFonts w:ascii="Arial" w:hAnsi="Arial" w:cs="Arial"/>
        </w:rPr>
        <w:t>Dña</w:t>
      </w:r>
      <w:proofErr w:type="spellEnd"/>
      <w:r w:rsidRPr="00B36384">
        <w:rPr>
          <w:rFonts w:ascii="Arial" w:hAnsi="Arial" w:cs="Arial"/>
        </w:rPr>
        <w:t xml:space="preserve">                                              DNI </w:t>
      </w: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ab/>
      </w:r>
      <w:r w:rsidRPr="00B36384">
        <w:rPr>
          <w:rFonts w:ascii="Arial" w:hAnsi="Arial" w:cs="Arial"/>
          <w:sz w:val="24"/>
          <w:szCs w:val="24"/>
        </w:rPr>
        <w:tab/>
        <w:t>Lo que en prueba de conformidad firmo en Murcia/Cartagena………a……de…………de</w:t>
      </w:r>
      <w:proofErr w:type="gramStart"/>
      <w:r w:rsidRPr="00B36384">
        <w:rPr>
          <w:rFonts w:ascii="Arial" w:hAnsi="Arial" w:cs="Arial"/>
          <w:sz w:val="24"/>
          <w:szCs w:val="24"/>
        </w:rPr>
        <w:t>…….</w:t>
      </w:r>
      <w:proofErr w:type="gramEnd"/>
      <w:r w:rsidRPr="00B36384">
        <w:rPr>
          <w:rFonts w:ascii="Arial" w:hAnsi="Arial" w:cs="Arial"/>
          <w:sz w:val="24"/>
          <w:szCs w:val="24"/>
        </w:rPr>
        <w:t>.        .</w:t>
      </w: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</w:p>
    <w:p w:rsidR="004560A0" w:rsidRPr="00B36384" w:rsidRDefault="004560A0" w:rsidP="004560A0">
      <w:pPr>
        <w:jc w:val="both"/>
        <w:rPr>
          <w:rFonts w:ascii="Arial" w:hAnsi="Arial" w:cs="Arial"/>
          <w:sz w:val="24"/>
          <w:szCs w:val="24"/>
        </w:rPr>
      </w:pPr>
      <w:r w:rsidRPr="00B36384">
        <w:rPr>
          <w:rFonts w:ascii="Arial" w:hAnsi="Arial" w:cs="Arial"/>
          <w:sz w:val="24"/>
          <w:szCs w:val="24"/>
        </w:rPr>
        <w:t>El mandante                                                                El apoderado</w:t>
      </w:r>
    </w:p>
    <w:p w:rsidR="00A103A5" w:rsidRPr="004560A0" w:rsidRDefault="00A103A5" w:rsidP="004560A0"/>
    <w:sectPr w:rsidR="00A103A5" w:rsidRPr="004560A0" w:rsidSect="002444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A1" w:rsidRDefault="00A562A1" w:rsidP="0033118A">
      <w:pPr>
        <w:spacing w:after="0" w:line="240" w:lineRule="auto"/>
      </w:pPr>
      <w:r>
        <w:separator/>
      </w:r>
    </w:p>
  </w:endnote>
  <w:endnote w:type="continuationSeparator" w:id="0">
    <w:p w:rsidR="00A562A1" w:rsidRDefault="00A562A1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5" w:rsidRDefault="00B100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5" w:rsidRDefault="00B1001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5" w:rsidRDefault="00B100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A1" w:rsidRDefault="00A562A1" w:rsidP="0033118A">
      <w:pPr>
        <w:spacing w:after="0" w:line="240" w:lineRule="auto"/>
      </w:pPr>
      <w:r>
        <w:separator/>
      </w:r>
    </w:p>
  </w:footnote>
  <w:footnote w:type="continuationSeparator" w:id="0">
    <w:p w:rsidR="00A562A1" w:rsidRDefault="00A562A1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5" w:rsidRDefault="00B100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B10015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2CAEA17D" wp14:editId="427600DE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5" w:rsidRDefault="00B100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6F"/>
    <w:rsid w:val="00026D7F"/>
    <w:rsid w:val="00047D79"/>
    <w:rsid w:val="000A6CBE"/>
    <w:rsid w:val="000B4103"/>
    <w:rsid w:val="0013104E"/>
    <w:rsid w:val="001353E8"/>
    <w:rsid w:val="0019746C"/>
    <w:rsid w:val="001A6B61"/>
    <w:rsid w:val="001E58C4"/>
    <w:rsid w:val="001F6198"/>
    <w:rsid w:val="00203ECA"/>
    <w:rsid w:val="0020548E"/>
    <w:rsid w:val="00235B81"/>
    <w:rsid w:val="00244494"/>
    <w:rsid w:val="002C71E3"/>
    <w:rsid w:val="0033118A"/>
    <w:rsid w:val="00386CE0"/>
    <w:rsid w:val="003C26F0"/>
    <w:rsid w:val="004560A0"/>
    <w:rsid w:val="004E7DEE"/>
    <w:rsid w:val="005271AF"/>
    <w:rsid w:val="00546BB5"/>
    <w:rsid w:val="005613D2"/>
    <w:rsid w:val="005B0C3E"/>
    <w:rsid w:val="005B58D6"/>
    <w:rsid w:val="006774C9"/>
    <w:rsid w:val="00681F44"/>
    <w:rsid w:val="006E3224"/>
    <w:rsid w:val="00706965"/>
    <w:rsid w:val="00741969"/>
    <w:rsid w:val="007504A2"/>
    <w:rsid w:val="00752411"/>
    <w:rsid w:val="007633D5"/>
    <w:rsid w:val="00805E6D"/>
    <w:rsid w:val="008B55BB"/>
    <w:rsid w:val="008E3810"/>
    <w:rsid w:val="00A01ACF"/>
    <w:rsid w:val="00A103A5"/>
    <w:rsid w:val="00A441B7"/>
    <w:rsid w:val="00A562A1"/>
    <w:rsid w:val="00B10015"/>
    <w:rsid w:val="00C44004"/>
    <w:rsid w:val="00C65F9F"/>
    <w:rsid w:val="00CB196F"/>
    <w:rsid w:val="00CD0F57"/>
    <w:rsid w:val="00D0196C"/>
    <w:rsid w:val="00D67A36"/>
    <w:rsid w:val="00E64196"/>
    <w:rsid w:val="00E81C03"/>
    <w:rsid w:val="00F217D2"/>
    <w:rsid w:val="00F4344A"/>
    <w:rsid w:val="00F57B54"/>
    <w:rsid w:val="00F64701"/>
    <w:rsid w:val="00F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44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F4344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styleId="NormalWeb">
    <w:name w:val="Normal (Web)"/>
    <w:basedOn w:val="Normal"/>
    <w:unhideWhenUsed/>
    <w:rsid w:val="00203EC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03ECA"/>
    <w:pPr>
      <w:overflowPunct w:val="0"/>
      <w:autoSpaceDE w:val="0"/>
      <w:autoSpaceDN w:val="0"/>
      <w:adjustRightInd w:val="0"/>
      <w:spacing w:after="220" w:line="220" w:lineRule="atLeast"/>
      <w:ind w:left="840" w:right="-360"/>
    </w:pPr>
    <w:rPr>
      <w:rFonts w:ascii="Tms Rmn" w:eastAsia="Times New Roman" w:hAnsi="Tms Rmn" w:cs="Times New Roman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03ECA"/>
    <w:rPr>
      <w:rFonts w:ascii="Tms Rmn" w:eastAsia="Times New Roman" w:hAnsi="Tms Rmn" w:cs="Times New Roman"/>
      <w:lang w:val="es-ES_tradnl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1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969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rsid w:val="00E81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1C0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rsid w:val="00E81C03"/>
    <w:rPr>
      <w:rFonts w:cs="Times New Roman"/>
      <w:vertAlign w:val="superscript"/>
    </w:rPr>
  </w:style>
  <w:style w:type="paragraph" w:customStyle="1" w:styleId="Default">
    <w:name w:val="Default"/>
    <w:rsid w:val="00456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68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7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2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25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15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7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3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hd55g\AppData\Local\Temp\7zO43220BF0\CEEES%20-%20DG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bab14156-fcf3-44e2-9c4b-c33f1f92d414"/>
    <ds:schemaRef ds:uri="http://purl.org/dc/elements/1.1/"/>
    <ds:schemaRef ds:uri="http://schemas.microsoft.com/office/infopath/2007/PartnerControls"/>
    <ds:schemaRef ds:uri="1c9c8636-0486-4c9b-b75c-7b805ddaaf6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CEEES - DGT.dotx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2026-06-19T07:35:00Z</dcterms:created>
  <dcterms:modified xsi:type="dcterms:W3CDTF">2026-06-22T12:29:00Z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